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58B6D" w14:textId="4597B7AC" w:rsidR="00626AC8" w:rsidRDefault="00626AC8" w:rsidP="00626AC8">
      <w:pPr>
        <w:spacing w:after="0"/>
        <w:rPr>
          <w:b/>
          <w:i/>
        </w:rPr>
      </w:pPr>
    </w:p>
    <w:p w14:paraId="67260B7E" w14:textId="77777777" w:rsidR="00626AC8" w:rsidRDefault="00626AC8" w:rsidP="00C07B73">
      <w:pPr>
        <w:spacing w:after="0"/>
        <w:jc w:val="center"/>
        <w:rPr>
          <w:b/>
          <w:i/>
        </w:rPr>
      </w:pPr>
    </w:p>
    <w:p w14:paraId="3C0584D4" w14:textId="7FBBEAA7" w:rsidR="00F452E9" w:rsidRPr="00C07B73" w:rsidRDefault="00F452E9" w:rsidP="00C07B73">
      <w:pPr>
        <w:spacing w:after="0"/>
        <w:jc w:val="center"/>
        <w:rPr>
          <w:b/>
          <w:i/>
        </w:rPr>
      </w:pPr>
      <w:r w:rsidRPr="00C07B73">
        <w:rPr>
          <w:b/>
          <w:i/>
        </w:rPr>
        <w:t>Thank you for your su</w:t>
      </w:r>
      <w:r w:rsidR="00C07B73" w:rsidRPr="00C07B73">
        <w:rPr>
          <w:b/>
          <w:i/>
        </w:rPr>
        <w:t>pport of St. Martin Center Inc.!</w:t>
      </w:r>
    </w:p>
    <w:p w14:paraId="3AC58299" w14:textId="77777777" w:rsidR="00C07B73" w:rsidRDefault="00C07B73" w:rsidP="00C07B73">
      <w:pPr>
        <w:spacing w:after="0"/>
        <w:jc w:val="center"/>
      </w:pPr>
      <w:r w:rsidRPr="00C07B73">
        <w:t xml:space="preserve">We are deeply grateful for your generosity. </w:t>
      </w:r>
    </w:p>
    <w:p w14:paraId="462FE94B" w14:textId="77777777" w:rsidR="00C07B73" w:rsidRDefault="00C07B73" w:rsidP="00C07B73">
      <w:pPr>
        <w:spacing w:after="0"/>
        <w:jc w:val="center"/>
      </w:pPr>
    </w:p>
    <w:p w14:paraId="3715C78D" w14:textId="77777777" w:rsidR="008F2435" w:rsidRDefault="00C07B73" w:rsidP="00C07B73">
      <w:pPr>
        <w:spacing w:after="0"/>
      </w:pPr>
      <w:r>
        <w:t xml:space="preserve">I/we are pleased to inform you that I/we have made provision for a gift </w:t>
      </w:r>
      <w:r w:rsidR="008F2435">
        <w:t xml:space="preserve">to </w:t>
      </w:r>
    </w:p>
    <w:p w14:paraId="599535E0" w14:textId="77777777" w:rsidR="00C07B73" w:rsidRDefault="008F2435" w:rsidP="00C07B73">
      <w:pPr>
        <w:spacing w:after="0"/>
      </w:pPr>
      <w:r>
        <w:t xml:space="preserve">St. Martin Center Inc. </w:t>
      </w:r>
      <w:r w:rsidR="00C07B73">
        <w:t xml:space="preserve">in my/our estate plans. I/we understand that this commitment can be changed by me/us at any time. </w:t>
      </w:r>
    </w:p>
    <w:p w14:paraId="4C40C16B" w14:textId="77777777" w:rsidR="00C07B73" w:rsidRDefault="00C07B73" w:rsidP="00C07B73">
      <w:pPr>
        <w:spacing w:after="0"/>
      </w:pPr>
    </w:p>
    <w:p w14:paraId="6B49070D" w14:textId="77777777" w:rsidR="00C07B73" w:rsidRDefault="00C07B73" w:rsidP="00C07B73">
      <w:pPr>
        <w:spacing w:after="0"/>
      </w:pPr>
      <w:r>
        <w:t>It is my/our intent to leave a legacy gift to St. Martin Center Inc. through my/our:</w:t>
      </w:r>
    </w:p>
    <w:p w14:paraId="6BA06E1D" w14:textId="77777777" w:rsidR="00C07B73" w:rsidRDefault="00C07B73" w:rsidP="00C07B73">
      <w:pPr>
        <w:spacing w:after="0"/>
      </w:pPr>
      <w:r>
        <w:t>_____Will</w:t>
      </w:r>
      <w:r>
        <w:tab/>
      </w:r>
      <w:r>
        <w:tab/>
        <w:t>____Living Trust</w:t>
      </w:r>
      <w:r>
        <w:tab/>
      </w:r>
      <w:r>
        <w:tab/>
        <w:t>____</w:t>
      </w:r>
      <w:r w:rsidR="005C5ADE">
        <w:t xml:space="preserve"> IRA/</w:t>
      </w:r>
      <w:r>
        <w:t>Retirement Plan Assets</w:t>
      </w:r>
    </w:p>
    <w:p w14:paraId="04AD3A10" w14:textId="77777777" w:rsidR="00C07B73" w:rsidRDefault="00C07B73" w:rsidP="00C07B73">
      <w:pPr>
        <w:spacing w:after="0"/>
      </w:pPr>
    </w:p>
    <w:p w14:paraId="04991E1B" w14:textId="77777777" w:rsidR="00C07B73" w:rsidRDefault="00C07B73" w:rsidP="00C07B73">
      <w:pPr>
        <w:spacing w:after="0"/>
      </w:pPr>
      <w:r>
        <w:t>_____Charitable Remainder Trust</w:t>
      </w:r>
      <w:r>
        <w:tab/>
        <w:t xml:space="preserve">_____Life Insurance Policy </w:t>
      </w:r>
      <w:r>
        <w:tab/>
        <w:t>____Other</w:t>
      </w:r>
    </w:p>
    <w:p w14:paraId="01249E52" w14:textId="77777777" w:rsidR="00C07B73" w:rsidRDefault="00C07B73" w:rsidP="00C07B73">
      <w:pPr>
        <w:spacing w:after="0"/>
      </w:pPr>
    </w:p>
    <w:p w14:paraId="74DA5F37" w14:textId="77777777" w:rsidR="00C07B73" w:rsidRDefault="00C07B73" w:rsidP="00C07B73">
      <w:pPr>
        <w:spacing w:after="0"/>
      </w:pPr>
      <w:r>
        <w:t>I/we wish to inform you for planning purposes that, as of date, the estimated value of my/our gift is:</w:t>
      </w:r>
    </w:p>
    <w:p w14:paraId="7883C05B" w14:textId="77777777" w:rsidR="00C07B73" w:rsidRDefault="00C07B73" w:rsidP="00C07B73">
      <w:pPr>
        <w:spacing w:after="0"/>
      </w:pPr>
    </w:p>
    <w:p w14:paraId="717766B4" w14:textId="77777777" w:rsidR="00C07B73" w:rsidRDefault="00C07B73" w:rsidP="00C07B73">
      <w:pPr>
        <w:spacing w:after="0"/>
      </w:pPr>
      <w:r>
        <w:t xml:space="preserve">$______________ </w:t>
      </w:r>
      <w:r>
        <w:tab/>
      </w:r>
      <w:r>
        <w:tab/>
      </w:r>
      <w:r>
        <w:tab/>
      </w:r>
      <w:r>
        <w:tab/>
        <w:t xml:space="preserve">or </w:t>
      </w:r>
      <w:r>
        <w:tab/>
      </w:r>
      <w:r>
        <w:tab/>
        <w:t>________% of my/our estate</w:t>
      </w:r>
    </w:p>
    <w:p w14:paraId="0CAC0D24" w14:textId="77777777" w:rsidR="00C07B73" w:rsidRDefault="00C07B73" w:rsidP="00C07B73">
      <w:pPr>
        <w:spacing w:after="0"/>
      </w:pPr>
    </w:p>
    <w:p w14:paraId="3F80DA65" w14:textId="77777777" w:rsidR="00C07B73" w:rsidRDefault="00C07B73" w:rsidP="00C07B73">
      <w:pPr>
        <w:spacing w:after="0"/>
      </w:pPr>
      <w:r>
        <w:t xml:space="preserve">I/we understand that, by stating an amount, my/our estate is not legally bound by this statement and I/we may choose to add, subtract, or revoke this bequest at any time, at my/our sole discretion. St. Martin Center Inc. kindly requests notification any time you make changes or adjustments to your gift. </w:t>
      </w:r>
    </w:p>
    <w:p w14:paraId="4D4736FF" w14:textId="77777777" w:rsidR="00C07B73" w:rsidRDefault="00C07B73" w:rsidP="00C07B73">
      <w:pPr>
        <w:spacing w:after="0"/>
      </w:pPr>
    </w:p>
    <w:p w14:paraId="4015BA77" w14:textId="77777777" w:rsidR="00C07B73" w:rsidRDefault="00C07B73" w:rsidP="00C07B73">
      <w:pPr>
        <w:pStyle w:val="ListParagraph"/>
        <w:numPr>
          <w:ilvl w:val="0"/>
          <w:numId w:val="23"/>
        </w:numPr>
        <w:spacing w:after="0"/>
      </w:pPr>
      <w:r>
        <w:t xml:space="preserve">This gift is made in honor of memory of: </w:t>
      </w:r>
    </w:p>
    <w:p w14:paraId="1C9F3B4D" w14:textId="77777777" w:rsidR="00C07B73" w:rsidRDefault="00C07B73" w:rsidP="00461A40">
      <w:pPr>
        <w:ind w:firstLine="720"/>
      </w:pPr>
      <w:r>
        <w:t>____________________________________________________________</w:t>
      </w:r>
    </w:p>
    <w:p w14:paraId="23B2CB2C" w14:textId="77777777" w:rsidR="005C5ADE" w:rsidRPr="00C07B73" w:rsidRDefault="005C5ADE" w:rsidP="005C5ADE">
      <w:pPr>
        <w:pStyle w:val="ListParagraph"/>
        <w:numPr>
          <w:ilvl w:val="0"/>
          <w:numId w:val="23"/>
        </w:numPr>
      </w:pPr>
      <w:r w:rsidRPr="005C5ADE">
        <w:t>Please keep my donation confidential</w:t>
      </w:r>
    </w:p>
    <w:p w14:paraId="1D29146E" w14:textId="3A3EC6AE" w:rsidR="00C9238F" w:rsidRDefault="00C9238F" w:rsidP="00AF6BFE">
      <w:pPr>
        <w:pStyle w:val="NoSpacing"/>
      </w:pPr>
    </w:p>
    <w:p w14:paraId="1558D416" w14:textId="442BFDBE" w:rsidR="00626AC8" w:rsidRDefault="00626AC8" w:rsidP="00AF6BFE">
      <w:pPr>
        <w:pStyle w:val="NoSpacing"/>
      </w:pPr>
    </w:p>
    <w:p w14:paraId="66B22E26" w14:textId="1313249A" w:rsidR="00626AC8" w:rsidRDefault="00626AC8" w:rsidP="00AF6BFE">
      <w:pPr>
        <w:pStyle w:val="NoSpacing"/>
      </w:pPr>
    </w:p>
    <w:p w14:paraId="606FD8B9" w14:textId="2B13FF5C" w:rsidR="00626AC8" w:rsidRDefault="00626AC8" w:rsidP="00AF6BFE">
      <w:pPr>
        <w:pStyle w:val="NoSpacing"/>
      </w:pPr>
    </w:p>
    <w:p w14:paraId="3938303C" w14:textId="2E68F17F" w:rsidR="00626AC8" w:rsidRDefault="00626AC8" w:rsidP="00626AC8">
      <w:pPr>
        <w:pStyle w:val="NoSpacing"/>
        <w:tabs>
          <w:tab w:val="left" w:pos="7704"/>
        </w:tabs>
      </w:pPr>
      <w:bookmarkStart w:id="0" w:name="_GoBack"/>
      <w:bookmarkEnd w:id="0"/>
      <w:r>
        <w:tab/>
      </w:r>
    </w:p>
    <w:p w14:paraId="0662A762" w14:textId="5390E0D5" w:rsidR="00626AC8" w:rsidRDefault="00626AC8" w:rsidP="00AF6BFE">
      <w:pPr>
        <w:pStyle w:val="NoSpacing"/>
      </w:pPr>
    </w:p>
    <w:p w14:paraId="674539F3" w14:textId="77777777" w:rsidR="00626AC8" w:rsidRDefault="00626AC8" w:rsidP="00626AC8">
      <w:pPr>
        <w:jc w:val="center"/>
        <w:rPr>
          <w:b/>
        </w:rPr>
      </w:pPr>
    </w:p>
    <w:p w14:paraId="65CD0AB9" w14:textId="77777777" w:rsidR="00626AC8" w:rsidRPr="00005667" w:rsidRDefault="00626AC8" w:rsidP="00626AC8">
      <w:pPr>
        <w:jc w:val="center"/>
        <w:rPr>
          <w:b/>
        </w:rPr>
      </w:pPr>
      <w:r w:rsidRPr="00005667">
        <w:rPr>
          <w:b/>
        </w:rPr>
        <w:t>The information requested will help us to better understand and execute your wishes</w:t>
      </w:r>
      <w:r>
        <w:rPr>
          <w:b/>
        </w:rPr>
        <w:t>.</w:t>
      </w:r>
    </w:p>
    <w:tbl>
      <w:tblPr>
        <w:tblStyle w:val="TableGrid"/>
        <w:tblpPr w:leftFromText="180" w:rightFromText="180" w:vertAnchor="text" w:horzAnchor="margin" w:tblpX="90" w:tblpY="164"/>
        <w:tblW w:w="501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2"/>
        <w:gridCol w:w="4596"/>
        <w:gridCol w:w="2711"/>
      </w:tblGrid>
      <w:tr w:rsidR="00626AC8" w:rsidRPr="00C9238F" w14:paraId="4D4C75E7" w14:textId="77777777" w:rsidTr="00F7425E">
        <w:trPr>
          <w:trHeight w:val="273"/>
        </w:trPr>
        <w:tc>
          <w:tcPr>
            <w:tcW w:w="1105" w:type="pct"/>
            <w:vAlign w:val="bottom"/>
          </w:tcPr>
          <w:p w14:paraId="0621472F" w14:textId="77777777" w:rsidR="00626AC8" w:rsidRPr="00C9238F" w:rsidRDefault="00626AC8" w:rsidP="00F7425E">
            <w:pPr>
              <w:spacing w:before="240"/>
              <w:ind w:right="-192"/>
            </w:pPr>
            <w:r>
              <w:t>First/Last Name</w:t>
            </w:r>
          </w:p>
        </w:tc>
        <w:tc>
          <w:tcPr>
            <w:tcW w:w="2450" w:type="pct"/>
            <w:tcBorders>
              <w:bottom w:val="single" w:sz="4" w:space="0" w:color="auto"/>
            </w:tcBorders>
            <w:vAlign w:val="bottom"/>
          </w:tcPr>
          <w:p w14:paraId="45B47FBC" w14:textId="77777777" w:rsidR="00626AC8" w:rsidRPr="00C9238F" w:rsidRDefault="00626AC8" w:rsidP="00F7425E">
            <w:pPr>
              <w:spacing w:before="240"/>
            </w:pPr>
          </w:p>
        </w:tc>
        <w:tc>
          <w:tcPr>
            <w:tcW w:w="1445" w:type="pct"/>
            <w:tcBorders>
              <w:bottom w:val="single" w:sz="4" w:space="0" w:color="auto"/>
            </w:tcBorders>
          </w:tcPr>
          <w:p w14:paraId="389528D6" w14:textId="77777777" w:rsidR="00626AC8" w:rsidRPr="00C9238F" w:rsidRDefault="00626AC8" w:rsidP="00F7425E">
            <w:pPr>
              <w:spacing w:before="240"/>
            </w:pPr>
          </w:p>
        </w:tc>
      </w:tr>
      <w:tr w:rsidR="00626AC8" w:rsidRPr="00C9238F" w14:paraId="00D9B2DC" w14:textId="77777777" w:rsidTr="00F7425E">
        <w:trPr>
          <w:trHeight w:val="497"/>
        </w:trPr>
        <w:tc>
          <w:tcPr>
            <w:tcW w:w="1105" w:type="pct"/>
            <w:vAlign w:val="bottom"/>
          </w:tcPr>
          <w:p w14:paraId="095408CC" w14:textId="77777777" w:rsidR="00626AC8" w:rsidRPr="00C9238F" w:rsidRDefault="00626AC8" w:rsidP="00F7425E">
            <w:pPr>
              <w:spacing w:before="240"/>
            </w:pPr>
            <w:r>
              <w:t>Signature</w:t>
            </w:r>
          </w:p>
        </w:tc>
        <w:tc>
          <w:tcPr>
            <w:tcW w:w="2450" w:type="pct"/>
            <w:tcBorders>
              <w:bottom w:val="single" w:sz="4" w:space="0" w:color="auto"/>
            </w:tcBorders>
            <w:vAlign w:val="bottom"/>
          </w:tcPr>
          <w:p w14:paraId="77E22078" w14:textId="77777777" w:rsidR="00626AC8" w:rsidRPr="00C9238F" w:rsidRDefault="00626AC8" w:rsidP="00F7425E">
            <w:pPr>
              <w:spacing w:before="240"/>
            </w:pPr>
          </w:p>
        </w:tc>
        <w:tc>
          <w:tcPr>
            <w:tcW w:w="1445" w:type="pct"/>
            <w:tcBorders>
              <w:bottom w:val="single" w:sz="4" w:space="0" w:color="auto"/>
            </w:tcBorders>
          </w:tcPr>
          <w:p w14:paraId="39049BCC" w14:textId="77777777" w:rsidR="00626AC8" w:rsidRPr="00C9238F" w:rsidRDefault="00626AC8" w:rsidP="00F7425E">
            <w:pPr>
              <w:tabs>
                <w:tab w:val="left" w:pos="1740"/>
              </w:tabs>
              <w:spacing w:before="240"/>
            </w:pPr>
            <w:r>
              <w:t xml:space="preserve">Date  </w:t>
            </w:r>
          </w:p>
        </w:tc>
      </w:tr>
      <w:tr w:rsidR="00626AC8" w:rsidRPr="00C9238F" w14:paraId="420AA485" w14:textId="77777777" w:rsidTr="00F7425E">
        <w:trPr>
          <w:trHeight w:val="524"/>
        </w:trPr>
        <w:tc>
          <w:tcPr>
            <w:tcW w:w="1105" w:type="pct"/>
            <w:vAlign w:val="bottom"/>
          </w:tcPr>
          <w:p w14:paraId="3AAF5BEB" w14:textId="77777777" w:rsidR="00626AC8" w:rsidRPr="00C9238F" w:rsidRDefault="00626AC8" w:rsidP="00F7425E">
            <w:pPr>
              <w:spacing w:before="240"/>
              <w:ind w:right="-192"/>
            </w:pPr>
            <w:r>
              <w:t>First/Last Name</w:t>
            </w:r>
          </w:p>
        </w:tc>
        <w:tc>
          <w:tcPr>
            <w:tcW w:w="2450" w:type="pct"/>
            <w:tcBorders>
              <w:bottom w:val="single" w:sz="4" w:space="0" w:color="auto"/>
            </w:tcBorders>
            <w:vAlign w:val="bottom"/>
          </w:tcPr>
          <w:p w14:paraId="74661079" w14:textId="77777777" w:rsidR="00626AC8" w:rsidRPr="00C9238F" w:rsidRDefault="00626AC8" w:rsidP="00F7425E">
            <w:pPr>
              <w:spacing w:before="240"/>
            </w:pPr>
          </w:p>
        </w:tc>
        <w:tc>
          <w:tcPr>
            <w:tcW w:w="1445" w:type="pct"/>
            <w:tcBorders>
              <w:bottom w:val="single" w:sz="4" w:space="0" w:color="auto"/>
            </w:tcBorders>
          </w:tcPr>
          <w:p w14:paraId="0A92EFEA" w14:textId="77777777" w:rsidR="00626AC8" w:rsidRPr="00C9238F" w:rsidRDefault="00626AC8" w:rsidP="00F7425E">
            <w:pPr>
              <w:spacing w:before="240"/>
            </w:pPr>
          </w:p>
        </w:tc>
      </w:tr>
      <w:tr w:rsidR="00626AC8" w:rsidRPr="00C9238F" w14:paraId="1CBF4124" w14:textId="77777777" w:rsidTr="00F7425E">
        <w:trPr>
          <w:trHeight w:val="566"/>
        </w:trPr>
        <w:tc>
          <w:tcPr>
            <w:tcW w:w="1105" w:type="pct"/>
            <w:vAlign w:val="bottom"/>
          </w:tcPr>
          <w:p w14:paraId="2D566B38" w14:textId="77777777" w:rsidR="00626AC8" w:rsidRPr="00C9238F" w:rsidRDefault="00626AC8" w:rsidP="00F7425E">
            <w:pPr>
              <w:spacing w:before="240"/>
            </w:pPr>
            <w:r>
              <w:t>Signature</w:t>
            </w:r>
          </w:p>
        </w:tc>
        <w:tc>
          <w:tcPr>
            <w:tcW w:w="2450" w:type="pct"/>
            <w:tcBorders>
              <w:bottom w:val="single" w:sz="4" w:space="0" w:color="auto"/>
            </w:tcBorders>
            <w:vAlign w:val="bottom"/>
          </w:tcPr>
          <w:p w14:paraId="675C0235" w14:textId="77777777" w:rsidR="00626AC8" w:rsidRPr="00C9238F" w:rsidRDefault="00626AC8" w:rsidP="00F7425E">
            <w:pPr>
              <w:spacing w:before="240"/>
            </w:pPr>
          </w:p>
        </w:tc>
        <w:tc>
          <w:tcPr>
            <w:tcW w:w="1445" w:type="pct"/>
            <w:tcBorders>
              <w:bottom w:val="single" w:sz="4" w:space="0" w:color="auto"/>
            </w:tcBorders>
          </w:tcPr>
          <w:p w14:paraId="4FCD944D" w14:textId="77777777" w:rsidR="00626AC8" w:rsidRPr="00C9238F" w:rsidRDefault="00626AC8" w:rsidP="00F7425E">
            <w:pPr>
              <w:tabs>
                <w:tab w:val="left" w:pos="1740"/>
              </w:tabs>
              <w:spacing w:before="240"/>
            </w:pPr>
            <w:r>
              <w:t xml:space="preserve">Date  </w:t>
            </w:r>
          </w:p>
        </w:tc>
      </w:tr>
      <w:tr w:rsidR="00626AC8" w:rsidRPr="00C9238F" w14:paraId="23C7BA1B" w14:textId="77777777" w:rsidTr="00F7425E">
        <w:trPr>
          <w:trHeight w:val="632"/>
        </w:trPr>
        <w:tc>
          <w:tcPr>
            <w:tcW w:w="1105" w:type="pct"/>
            <w:vAlign w:val="bottom"/>
          </w:tcPr>
          <w:p w14:paraId="7032BC85" w14:textId="77777777" w:rsidR="00626AC8" w:rsidRDefault="00626AC8" w:rsidP="00F7425E">
            <w:pPr>
              <w:spacing w:before="240"/>
            </w:pPr>
            <w:r>
              <w:t xml:space="preserve"> Email Address</w:t>
            </w:r>
          </w:p>
        </w:tc>
        <w:tc>
          <w:tcPr>
            <w:tcW w:w="2450" w:type="pct"/>
            <w:tcBorders>
              <w:bottom w:val="single" w:sz="4" w:space="0" w:color="auto"/>
            </w:tcBorders>
            <w:vAlign w:val="bottom"/>
          </w:tcPr>
          <w:p w14:paraId="65772E3B" w14:textId="77777777" w:rsidR="00626AC8" w:rsidRDefault="00626AC8" w:rsidP="00F7425E">
            <w:pPr>
              <w:spacing w:before="240"/>
            </w:pPr>
          </w:p>
        </w:tc>
        <w:tc>
          <w:tcPr>
            <w:tcW w:w="1445" w:type="pct"/>
            <w:tcBorders>
              <w:bottom w:val="single" w:sz="4" w:space="0" w:color="auto"/>
            </w:tcBorders>
          </w:tcPr>
          <w:p w14:paraId="28356746" w14:textId="77777777" w:rsidR="00626AC8" w:rsidRPr="00C9238F" w:rsidRDefault="00626AC8" w:rsidP="00F7425E">
            <w:pPr>
              <w:spacing w:before="240"/>
            </w:pPr>
          </w:p>
        </w:tc>
      </w:tr>
      <w:tr w:rsidR="00626AC8" w:rsidRPr="00C9238F" w14:paraId="4637F8CF" w14:textId="77777777" w:rsidTr="00F7425E">
        <w:trPr>
          <w:trHeight w:val="632"/>
        </w:trPr>
        <w:tc>
          <w:tcPr>
            <w:tcW w:w="1105" w:type="pct"/>
            <w:vAlign w:val="bottom"/>
          </w:tcPr>
          <w:p w14:paraId="403B50D6" w14:textId="77777777" w:rsidR="00626AC8" w:rsidRPr="00C9238F" w:rsidRDefault="00626AC8" w:rsidP="00F7425E">
            <w:pPr>
              <w:spacing w:before="240"/>
            </w:pPr>
            <w:r>
              <w:t>Phone Number</w:t>
            </w:r>
          </w:p>
        </w:tc>
        <w:tc>
          <w:tcPr>
            <w:tcW w:w="2450" w:type="pct"/>
            <w:tcBorders>
              <w:bottom w:val="single" w:sz="4" w:space="0" w:color="auto"/>
            </w:tcBorders>
            <w:vAlign w:val="bottom"/>
          </w:tcPr>
          <w:p w14:paraId="3E98EFF8" w14:textId="77777777" w:rsidR="00626AC8" w:rsidRPr="00C9238F" w:rsidRDefault="00626AC8" w:rsidP="00F7425E">
            <w:pPr>
              <w:spacing w:before="240"/>
            </w:pPr>
          </w:p>
        </w:tc>
        <w:tc>
          <w:tcPr>
            <w:tcW w:w="1445" w:type="pct"/>
            <w:tcBorders>
              <w:bottom w:val="single" w:sz="4" w:space="0" w:color="auto"/>
            </w:tcBorders>
          </w:tcPr>
          <w:p w14:paraId="0C3AC8DA" w14:textId="77777777" w:rsidR="00626AC8" w:rsidRPr="00C9238F" w:rsidRDefault="00626AC8" w:rsidP="00F7425E">
            <w:pPr>
              <w:spacing w:before="240"/>
            </w:pPr>
          </w:p>
        </w:tc>
      </w:tr>
    </w:tbl>
    <w:p w14:paraId="6C50FE14" w14:textId="77777777" w:rsidR="00626AC8" w:rsidRDefault="00626AC8" w:rsidP="00626AC8">
      <w:pPr>
        <w:spacing w:after="0"/>
        <w:rPr>
          <w:b/>
          <w:i/>
        </w:rPr>
      </w:pPr>
    </w:p>
    <w:p w14:paraId="7A304025" w14:textId="77777777" w:rsidR="00626AC8" w:rsidRDefault="00626AC8" w:rsidP="00626AC8">
      <w:pPr>
        <w:spacing w:after="0"/>
        <w:jc w:val="center"/>
        <w:rPr>
          <w:b/>
          <w:i/>
        </w:rPr>
      </w:pPr>
    </w:p>
    <w:p w14:paraId="2819C773" w14:textId="77777777" w:rsidR="00626AC8" w:rsidRDefault="00626AC8" w:rsidP="00626AC8">
      <w:pPr>
        <w:spacing w:after="0"/>
        <w:jc w:val="center"/>
        <w:rPr>
          <w:b/>
          <w:color w:val="197077"/>
        </w:rPr>
      </w:pPr>
    </w:p>
    <w:p w14:paraId="000551EF" w14:textId="77777777" w:rsidR="00626AC8" w:rsidRDefault="00626AC8" w:rsidP="00626AC8">
      <w:pPr>
        <w:spacing w:after="0"/>
        <w:jc w:val="center"/>
        <w:rPr>
          <w:b/>
          <w:color w:val="197077"/>
        </w:rPr>
      </w:pPr>
    </w:p>
    <w:p w14:paraId="6724F86B" w14:textId="77777777" w:rsidR="00626AC8" w:rsidRPr="005C5ADE" w:rsidRDefault="00626AC8" w:rsidP="00626AC8">
      <w:pPr>
        <w:spacing w:after="0"/>
        <w:jc w:val="center"/>
        <w:rPr>
          <w:b/>
          <w:color w:val="197077"/>
        </w:rPr>
      </w:pPr>
      <w:r w:rsidRPr="005C5ADE">
        <w:rPr>
          <w:b/>
          <w:color w:val="197077"/>
        </w:rPr>
        <w:t xml:space="preserve">For questions or to return completed forms: </w:t>
      </w:r>
    </w:p>
    <w:p w14:paraId="344D0C3B" w14:textId="260020F8" w:rsidR="56242A83" w:rsidRDefault="56242A83" w:rsidP="4DB50505">
      <w:pPr>
        <w:spacing w:after="0"/>
        <w:jc w:val="center"/>
      </w:pPr>
      <w:r>
        <w:t>Ellie Roberts</w:t>
      </w:r>
    </w:p>
    <w:p w14:paraId="47654A68" w14:textId="69F6DF95" w:rsidR="56242A83" w:rsidRDefault="56242A83" w:rsidP="4DB50505">
      <w:pPr>
        <w:spacing w:after="0"/>
        <w:jc w:val="center"/>
      </w:pPr>
      <w:r>
        <w:t>Donor Advisor</w:t>
      </w:r>
    </w:p>
    <w:p w14:paraId="7046A570" w14:textId="77777777" w:rsidR="00626AC8" w:rsidRDefault="00626AC8" w:rsidP="00626AC8">
      <w:pPr>
        <w:spacing w:after="0"/>
        <w:jc w:val="center"/>
      </w:pPr>
      <w:r>
        <w:t>St. Martin Center Inc.</w:t>
      </w:r>
    </w:p>
    <w:p w14:paraId="6145BB63" w14:textId="77777777" w:rsidR="00626AC8" w:rsidRDefault="00626AC8" w:rsidP="00626AC8">
      <w:pPr>
        <w:spacing w:after="0"/>
        <w:jc w:val="center"/>
      </w:pPr>
      <w:r>
        <w:t xml:space="preserve">1701 Parade Street </w:t>
      </w:r>
    </w:p>
    <w:p w14:paraId="4B32AEFD" w14:textId="2C20A45F" w:rsidR="00626AC8" w:rsidRDefault="00626AC8" w:rsidP="00626AC8">
      <w:pPr>
        <w:spacing w:after="0"/>
        <w:jc w:val="center"/>
      </w:pPr>
      <w:r>
        <w:t>Erie, Pa 1650</w:t>
      </w:r>
      <w:r w:rsidR="003B1A3A">
        <w:t>3</w:t>
      </w:r>
    </w:p>
    <w:p w14:paraId="726FFA92" w14:textId="77777777" w:rsidR="00626AC8" w:rsidRDefault="00626AC8" w:rsidP="00626AC8">
      <w:pPr>
        <w:spacing w:after="0"/>
        <w:jc w:val="center"/>
      </w:pPr>
      <w:r>
        <w:t>814-452-6113 X 217</w:t>
      </w:r>
    </w:p>
    <w:p w14:paraId="4CECAB00" w14:textId="1B95B89F" w:rsidR="00626AC8" w:rsidRDefault="6B011549" w:rsidP="00626AC8">
      <w:pPr>
        <w:spacing w:after="0"/>
        <w:jc w:val="center"/>
      </w:pPr>
      <w:r>
        <w:t>eroberts@stmartinecnter.org</w:t>
      </w:r>
    </w:p>
    <w:p w14:paraId="780E27D6" w14:textId="77777777" w:rsidR="00626AC8" w:rsidRPr="00003212" w:rsidRDefault="00626AC8" w:rsidP="00AF6BFE">
      <w:pPr>
        <w:pStyle w:val="NoSpacing"/>
      </w:pPr>
    </w:p>
    <w:sectPr w:rsidR="00626AC8" w:rsidRPr="00003212" w:rsidSect="00576892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7B4EB" w14:textId="77777777" w:rsidR="002D381B" w:rsidRDefault="002D381B" w:rsidP="00C9238F">
      <w:pPr>
        <w:spacing w:after="0" w:line="240" w:lineRule="auto"/>
      </w:pPr>
      <w:r>
        <w:separator/>
      </w:r>
    </w:p>
  </w:endnote>
  <w:endnote w:type="continuationSeparator" w:id="0">
    <w:p w14:paraId="08D43FC3" w14:textId="77777777" w:rsidR="002D381B" w:rsidRDefault="002D381B" w:rsidP="00C9238F">
      <w:pPr>
        <w:spacing w:after="0" w:line="240" w:lineRule="auto"/>
      </w:pPr>
      <w:r>
        <w:continuationSeparator/>
      </w:r>
    </w:p>
  </w:endnote>
  <w:endnote w:type="continuationNotice" w:id="1">
    <w:p w14:paraId="537BB3FF" w14:textId="77777777" w:rsidR="00C10BD4" w:rsidRDefault="00C10B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098B1F-B8F4-4630-AD0A-51FB32BEF805}"/>
    <w:embedBold r:id="rId2" w:fontKey="{68520852-DA83-4CA3-883F-64B126B45CDB}"/>
    <w:embedBoldItalic r:id="rId3" w:fontKey="{669BE7F8-FC7C-45F7-82FE-04EE6A9CFD7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D59B8E9-F216-4A04-ABF7-A918594B8E8C}"/>
    <w:embedBold r:id="rId5" w:fontKey="{78587429-7FA0-46CB-B970-8BB755BB32B7}"/>
    <w:embedItalic r:id="rId6" w:fontKey="{0108F68D-A499-4D30-8D8C-1A69BB90DB3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EAE9748C-C54E-447E-8EB6-EE49687C26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679B5BC-23E1-4D95-B1A9-6561370F1A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86" w:type="dxa"/>
      <w:tblLook w:val="04A0" w:firstRow="1" w:lastRow="0" w:firstColumn="1" w:lastColumn="0" w:noHBand="0" w:noVBand="1"/>
    </w:tblPr>
    <w:tblGrid>
      <w:gridCol w:w="4693"/>
      <w:gridCol w:w="4693"/>
    </w:tblGrid>
    <w:tr w:rsidR="00003212" w:rsidRPr="00003212" w14:paraId="3643DC2B" w14:textId="77777777" w:rsidTr="00626AC8">
      <w:trPr>
        <w:trHeight w:val="755"/>
      </w:trPr>
      <w:tc>
        <w:tcPr>
          <w:tcW w:w="4693" w:type="dxa"/>
          <w:vAlign w:val="center"/>
        </w:tcPr>
        <w:p w14:paraId="062A730B" w14:textId="77777777" w:rsidR="008F2435" w:rsidRDefault="00461A40" w:rsidP="00461A40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St. Martin Center Inc. </w:t>
          </w:r>
          <w:r w:rsidR="008F2435">
            <w:rPr>
              <w:sz w:val="18"/>
              <w:szCs w:val="24"/>
            </w:rPr>
            <w:t xml:space="preserve">1701 Parade Street Erie, Pa 16503 </w:t>
          </w:r>
        </w:p>
        <w:p w14:paraId="258C3168" w14:textId="77777777" w:rsidR="00003212" w:rsidRPr="00003212" w:rsidRDefault="008F2435" w:rsidP="00461A40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Tax ID: 25-</w:t>
          </w:r>
          <w:r w:rsidRPr="008F2435">
            <w:rPr>
              <w:sz w:val="18"/>
              <w:szCs w:val="24"/>
            </w:rPr>
            <w:t>1211464</w:t>
          </w:r>
        </w:p>
      </w:tc>
      <w:tc>
        <w:tcPr>
          <w:tcW w:w="4693" w:type="dxa"/>
          <w:vAlign w:val="center"/>
        </w:tcPr>
        <w:p w14:paraId="0E503668" w14:textId="0AD663D7" w:rsidR="00003212" w:rsidRPr="00003212" w:rsidRDefault="005A4EB0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5A4EB0">
            <w:rPr>
              <w:sz w:val="18"/>
              <w:szCs w:val="24"/>
            </w:rPr>
            <w:fldChar w:fldCharType="begin"/>
          </w:r>
          <w:r w:rsidRPr="005A4EB0">
            <w:rPr>
              <w:sz w:val="18"/>
              <w:szCs w:val="24"/>
            </w:rPr>
            <w:instrText xml:space="preserve"> PAGE   \* MERGEFORMAT </w:instrText>
          </w:r>
          <w:r w:rsidRPr="005A4EB0">
            <w:rPr>
              <w:sz w:val="18"/>
              <w:szCs w:val="24"/>
            </w:rPr>
            <w:fldChar w:fldCharType="separate"/>
          </w:r>
          <w:r w:rsidR="00B022CA">
            <w:rPr>
              <w:noProof/>
              <w:sz w:val="18"/>
              <w:szCs w:val="24"/>
            </w:rPr>
            <w:t>2</w:t>
          </w:r>
          <w:r w:rsidRPr="005A4EB0">
            <w:rPr>
              <w:noProof/>
              <w:sz w:val="18"/>
              <w:szCs w:val="24"/>
            </w:rPr>
            <w:fldChar w:fldCharType="end"/>
          </w:r>
          <w:r w:rsidR="00003212" w:rsidRPr="00003212">
            <w:rPr>
              <w:noProof/>
              <w:sz w:val="18"/>
              <w:szCs w:val="24"/>
            </w:rPr>
            <w:drawing>
              <wp:inline distT="0" distB="0" distL="0" distR="0" wp14:anchorId="39A526D5" wp14:editId="0FCF8B34">
                <wp:extent cx="607278" cy="493920"/>
                <wp:effectExtent l="0" t="0" r="2540" b="1905"/>
                <wp:docPr id="9" name="Pictur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7278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46233C9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A8F8A" w14:textId="77777777" w:rsidR="002D381B" w:rsidRDefault="002D381B" w:rsidP="00C9238F">
      <w:pPr>
        <w:spacing w:after="0" w:line="240" w:lineRule="auto"/>
      </w:pPr>
      <w:r>
        <w:separator/>
      </w:r>
    </w:p>
  </w:footnote>
  <w:footnote w:type="continuationSeparator" w:id="0">
    <w:p w14:paraId="630FE83B" w14:textId="77777777" w:rsidR="002D381B" w:rsidRDefault="002D381B" w:rsidP="00C9238F">
      <w:pPr>
        <w:spacing w:after="0" w:line="240" w:lineRule="auto"/>
      </w:pPr>
      <w:r>
        <w:continuationSeparator/>
      </w:r>
    </w:p>
  </w:footnote>
  <w:footnote w:type="continuationNotice" w:id="1">
    <w:p w14:paraId="489EFD1E" w14:textId="77777777" w:rsidR="00C10BD4" w:rsidRDefault="00C10BD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97077"/>
      <w:tblLook w:val="04A0" w:firstRow="1" w:lastRow="0" w:firstColumn="1" w:lastColumn="0" w:noHBand="0" w:noVBand="1"/>
    </w:tblPr>
    <w:tblGrid>
      <w:gridCol w:w="1809"/>
      <w:gridCol w:w="7551"/>
    </w:tblGrid>
    <w:tr w:rsidR="00F452E9" w:rsidRPr="00576892" w14:paraId="46C052D2" w14:textId="77777777" w:rsidTr="00F452E9">
      <w:trPr>
        <w:trHeight w:val="1440"/>
      </w:trPr>
      <w:tc>
        <w:tcPr>
          <w:tcW w:w="1350" w:type="dxa"/>
          <w:shd w:val="clear" w:color="auto" w:fill="197077"/>
          <w:vAlign w:val="center"/>
        </w:tcPr>
        <w:p w14:paraId="34F1A848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241326F9" wp14:editId="0DCAD6F5">
                <wp:extent cx="1011837" cy="82296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1390" cy="838863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97077"/>
          <w:vAlign w:val="center"/>
        </w:tcPr>
        <w:p w14:paraId="35D1A554" w14:textId="77777777" w:rsidR="00576892" w:rsidRPr="00F452E9" w:rsidRDefault="00F452E9" w:rsidP="00F452E9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52"/>
              <w:szCs w:val="52"/>
            </w:rPr>
          </w:pPr>
          <w:r w:rsidRPr="00F452E9">
            <w:rPr>
              <w:rFonts w:ascii="Corbel" w:eastAsia="Calibri" w:hAnsi="Corbel" w:cs="Times New Roman"/>
              <w:b/>
              <w:noProof/>
              <w:color w:val="FFFFFF" w:themeColor="background1"/>
              <w:sz w:val="52"/>
              <w:szCs w:val="52"/>
            </w:rPr>
            <w:t>Planned Giving Intention Form</w:t>
          </w:r>
        </w:p>
      </w:tc>
    </w:tr>
  </w:tbl>
  <w:p w14:paraId="5B360AD1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41B8B"/>
    <w:multiLevelType w:val="hybridMultilevel"/>
    <w:tmpl w:val="DEC0E6EC"/>
    <w:lvl w:ilvl="0" w:tplc="8EA4C94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914A82"/>
    <w:multiLevelType w:val="hybridMultilevel"/>
    <w:tmpl w:val="35F0884A"/>
    <w:lvl w:ilvl="0" w:tplc="8EA4C94E">
      <w:start w:val="1"/>
      <w:numFmt w:val="bullet"/>
      <w:lvlText w:val=""/>
      <w:lvlJc w:val="left"/>
      <w:pPr>
        <w:ind w:left="7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59911246">
    <w:abstractNumId w:val="12"/>
  </w:num>
  <w:num w:numId="2" w16cid:durableId="1403984193">
    <w:abstractNumId w:val="8"/>
  </w:num>
  <w:num w:numId="3" w16cid:durableId="1997763574">
    <w:abstractNumId w:val="17"/>
  </w:num>
  <w:num w:numId="4" w16cid:durableId="2067529935">
    <w:abstractNumId w:val="13"/>
  </w:num>
  <w:num w:numId="5" w16cid:durableId="1538346373">
    <w:abstractNumId w:val="14"/>
  </w:num>
  <w:num w:numId="6" w16cid:durableId="2145805652">
    <w:abstractNumId w:val="21"/>
  </w:num>
  <w:num w:numId="7" w16cid:durableId="933897839">
    <w:abstractNumId w:val="7"/>
  </w:num>
  <w:num w:numId="8" w16cid:durableId="99959423">
    <w:abstractNumId w:val="11"/>
  </w:num>
  <w:num w:numId="9" w16cid:durableId="1535312607">
    <w:abstractNumId w:val="19"/>
  </w:num>
  <w:num w:numId="10" w16cid:durableId="758255968">
    <w:abstractNumId w:val="2"/>
  </w:num>
  <w:num w:numId="11" w16cid:durableId="1419908373">
    <w:abstractNumId w:val="6"/>
  </w:num>
  <w:num w:numId="12" w16cid:durableId="476842571">
    <w:abstractNumId w:val="1"/>
  </w:num>
  <w:num w:numId="13" w16cid:durableId="1207371956">
    <w:abstractNumId w:val="3"/>
  </w:num>
  <w:num w:numId="14" w16cid:durableId="1657606415">
    <w:abstractNumId w:val="10"/>
  </w:num>
  <w:num w:numId="15" w16cid:durableId="272057969">
    <w:abstractNumId w:val="9"/>
  </w:num>
  <w:num w:numId="16" w16cid:durableId="520821297">
    <w:abstractNumId w:val="18"/>
  </w:num>
  <w:num w:numId="17" w16cid:durableId="1362322180">
    <w:abstractNumId w:val="4"/>
  </w:num>
  <w:num w:numId="18" w16cid:durableId="2361632">
    <w:abstractNumId w:val="23"/>
  </w:num>
  <w:num w:numId="19" w16cid:durableId="89811982">
    <w:abstractNumId w:val="20"/>
  </w:num>
  <w:num w:numId="20" w16cid:durableId="498233597">
    <w:abstractNumId w:val="15"/>
  </w:num>
  <w:num w:numId="21" w16cid:durableId="706686954">
    <w:abstractNumId w:val="22"/>
  </w:num>
  <w:num w:numId="22" w16cid:durableId="1935480774">
    <w:abstractNumId w:val="5"/>
  </w:num>
  <w:num w:numId="23" w16cid:durableId="2042240918">
    <w:abstractNumId w:val="0"/>
  </w:num>
  <w:num w:numId="24" w16cid:durableId="1762143974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81B"/>
    <w:rsid w:val="00003212"/>
    <w:rsid w:val="00005667"/>
    <w:rsid w:val="00052382"/>
    <w:rsid w:val="0006568A"/>
    <w:rsid w:val="00065A07"/>
    <w:rsid w:val="00076F0F"/>
    <w:rsid w:val="00084253"/>
    <w:rsid w:val="000C19AB"/>
    <w:rsid w:val="000D1F49"/>
    <w:rsid w:val="001727CA"/>
    <w:rsid w:val="002C56E6"/>
    <w:rsid w:val="002D3238"/>
    <w:rsid w:val="002D381B"/>
    <w:rsid w:val="00361E11"/>
    <w:rsid w:val="003B1A3A"/>
    <w:rsid w:val="003E5E8C"/>
    <w:rsid w:val="003F0847"/>
    <w:rsid w:val="0040090B"/>
    <w:rsid w:val="00461A40"/>
    <w:rsid w:val="0046302A"/>
    <w:rsid w:val="00487D2D"/>
    <w:rsid w:val="004D5D62"/>
    <w:rsid w:val="004E5717"/>
    <w:rsid w:val="005112D0"/>
    <w:rsid w:val="00576892"/>
    <w:rsid w:val="00577E06"/>
    <w:rsid w:val="00585D19"/>
    <w:rsid w:val="005A3BF7"/>
    <w:rsid w:val="005A4EB0"/>
    <w:rsid w:val="005C5ADE"/>
    <w:rsid w:val="005F2035"/>
    <w:rsid w:val="005F7990"/>
    <w:rsid w:val="00626AC8"/>
    <w:rsid w:val="0063739C"/>
    <w:rsid w:val="006C1C71"/>
    <w:rsid w:val="00770F25"/>
    <w:rsid w:val="007A35A8"/>
    <w:rsid w:val="007B0A85"/>
    <w:rsid w:val="007C61FD"/>
    <w:rsid w:val="007C6A52"/>
    <w:rsid w:val="0082043E"/>
    <w:rsid w:val="00897670"/>
    <w:rsid w:val="008B0E32"/>
    <w:rsid w:val="008E203A"/>
    <w:rsid w:val="008F2435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022CA"/>
    <w:rsid w:val="00BD4753"/>
    <w:rsid w:val="00BD5CB1"/>
    <w:rsid w:val="00BE62EE"/>
    <w:rsid w:val="00C003BA"/>
    <w:rsid w:val="00C07B73"/>
    <w:rsid w:val="00C10BD4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452E9"/>
    <w:rsid w:val="00FA4B0E"/>
    <w:rsid w:val="00FC7475"/>
    <w:rsid w:val="00FE78A0"/>
    <w:rsid w:val="433A4D94"/>
    <w:rsid w:val="4DB50505"/>
    <w:rsid w:val="56242A83"/>
    <w:rsid w:val="6B011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68155F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C07B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24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4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assel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B831F85F299942BF201D2C62686584" ma:contentTypeVersion="14" ma:contentTypeDescription="Create a new document." ma:contentTypeScope="" ma:versionID="0215e9fc46d1662d98ed12ec1bac75ed">
  <xsd:schema xmlns:xsd="http://www.w3.org/2001/XMLSchema" xmlns:xs="http://www.w3.org/2001/XMLSchema" xmlns:p="http://schemas.microsoft.com/office/2006/metadata/properties" xmlns:ns3="1fadbb11-d3dc-43fb-9cf1-684956113e17" xmlns:ns4="9c09efc8-23e1-47e2-9a62-a43ed663c6b3" targetNamespace="http://schemas.microsoft.com/office/2006/metadata/properties" ma:root="true" ma:fieldsID="6aaca3a1786b7b815ceebae228369f19" ns3:_="" ns4:_="">
    <xsd:import namespace="1fadbb11-d3dc-43fb-9cf1-684956113e17"/>
    <xsd:import namespace="9c09efc8-23e1-47e2-9a62-a43ed663c6b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adbb11-d3dc-43fb-9cf1-684956113e1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09efc8-23e1-47e2-9a62-a43ed663c6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63B344-73BB-42D3-86F3-7A7916AD0F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adbb11-d3dc-43fb-9cf1-684956113e17"/>
    <ds:schemaRef ds:uri="9c09efc8-23e1-47e2-9a62-a43ed663c6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1fadbb11-d3dc-43fb-9cf1-684956113e17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9c09efc8-23e1-47e2-9a62-a43ed663c6b3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2023-11-14T13:50:00Z</dcterms:created>
  <dcterms:modified xsi:type="dcterms:W3CDTF">2023-11-14T13:50:00Z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0x0101002EB831F85F299942BF201D2C62686584</vt:lpwstr>
  </property>
</Properties>
</file>